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CFC" w:rsidRPr="00441495" w:rsidRDefault="00DA5CFC" w:rsidP="00E030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Муниципальное бюджетное</w:t>
      </w:r>
      <w:r w:rsidRPr="00441495">
        <w:rPr>
          <w:b/>
          <w:bCs/>
          <w:sz w:val="28"/>
          <w:szCs w:val="28"/>
        </w:rPr>
        <w:t xml:space="preserve"> дошкольное образовательное учреждение</w:t>
      </w:r>
    </w:p>
    <w:p w:rsidR="00DA5CFC" w:rsidRDefault="00DA5CFC" w:rsidP="00E0307C">
      <w:pPr>
        <w:jc w:val="center"/>
        <w:rPr>
          <w:b/>
          <w:bCs/>
        </w:rPr>
      </w:pPr>
      <w:r w:rsidRPr="003F6935">
        <w:rPr>
          <w:b/>
          <w:sz w:val="28"/>
          <w:szCs w:val="28"/>
        </w:rPr>
        <w:t xml:space="preserve">Мелля-Тамакский детский сад </w:t>
      </w:r>
      <w:r w:rsidRPr="003F6935">
        <w:rPr>
          <w:b/>
          <w:bCs/>
          <w:sz w:val="28"/>
          <w:szCs w:val="28"/>
        </w:rPr>
        <w:t>«Куянкай»</w:t>
      </w:r>
      <w:r w:rsidRPr="003F6935">
        <w:rPr>
          <w:b/>
          <w:bCs/>
        </w:rPr>
        <w:t xml:space="preserve"> </w:t>
      </w:r>
    </w:p>
    <w:p w:rsidR="00DA5CFC" w:rsidRPr="00470787" w:rsidRDefault="00DA5CFC" w:rsidP="00E0307C">
      <w:pPr>
        <w:jc w:val="center"/>
        <w:rPr>
          <w:b/>
          <w:bCs/>
          <w:sz w:val="28"/>
          <w:szCs w:val="28"/>
        </w:rPr>
      </w:pPr>
      <w:r w:rsidRPr="00470787">
        <w:rPr>
          <w:b/>
          <w:bCs/>
          <w:sz w:val="28"/>
          <w:szCs w:val="28"/>
        </w:rPr>
        <w:t>Муслюмовского муниципального района РТ</w:t>
      </w:r>
    </w:p>
    <w:p w:rsidR="00DA5CFC" w:rsidRPr="00C63E2F" w:rsidRDefault="00DA5CFC" w:rsidP="00E0307C">
      <w:pPr>
        <w:jc w:val="center"/>
        <w:rPr>
          <w:b/>
          <w:bCs/>
        </w:rPr>
      </w:pPr>
    </w:p>
    <w:tbl>
      <w:tblPr>
        <w:tblW w:w="0" w:type="auto"/>
        <w:tblLook w:val="0000"/>
      </w:tblPr>
      <w:tblGrid>
        <w:gridCol w:w="4992"/>
        <w:gridCol w:w="4521"/>
      </w:tblGrid>
      <w:tr w:rsidR="00DA5CFC" w:rsidRPr="00C63E2F" w:rsidTr="005A35BB">
        <w:trPr>
          <w:trHeight w:val="2030"/>
        </w:trPr>
        <w:tc>
          <w:tcPr>
            <w:tcW w:w="4992" w:type="dxa"/>
          </w:tcPr>
          <w:p w:rsidR="00DA5CFC" w:rsidRPr="00C63E2F" w:rsidRDefault="00DA5CFC" w:rsidP="005A35BB">
            <w:r w:rsidRPr="00C63E2F">
              <w:t xml:space="preserve">           ПРИНЯТО</w:t>
            </w:r>
          </w:p>
          <w:p w:rsidR="00DA5CFC" w:rsidRPr="00C63E2F" w:rsidRDefault="00DA5CFC" w:rsidP="005A35BB">
            <w:r w:rsidRPr="00C63E2F">
              <w:t>Принято на общем собрании трудового коллектива</w:t>
            </w:r>
          </w:p>
          <w:p w:rsidR="00DA5CFC" w:rsidRPr="00C63E2F" w:rsidRDefault="00DA5CFC" w:rsidP="005A35BB">
            <w:r w:rsidRPr="00C63E2F">
              <w:t>Протокол №______</w:t>
            </w:r>
          </w:p>
          <w:p w:rsidR="00DA5CFC" w:rsidRPr="00C63E2F" w:rsidRDefault="00DA5CFC" w:rsidP="005A35BB">
            <w:pPr>
              <w:ind w:right="216"/>
            </w:pPr>
            <w:r w:rsidRPr="00C63E2F">
              <w:t>от«____»________________20____г.</w:t>
            </w:r>
          </w:p>
          <w:p w:rsidR="00DA5CFC" w:rsidRPr="00C63E2F" w:rsidRDefault="00DA5CFC" w:rsidP="005A35BB"/>
          <w:p w:rsidR="00DA5CFC" w:rsidRPr="00C63E2F" w:rsidRDefault="00DA5CFC" w:rsidP="005A35BB"/>
        </w:tc>
        <w:tc>
          <w:tcPr>
            <w:tcW w:w="4521" w:type="dxa"/>
          </w:tcPr>
          <w:p w:rsidR="00DA5CFC" w:rsidRPr="00C63E2F" w:rsidRDefault="00DA5CFC" w:rsidP="005A35BB">
            <w:pPr>
              <w:jc w:val="center"/>
            </w:pPr>
            <w:r w:rsidRPr="00C63E2F">
              <w:t xml:space="preserve">        УТВЕРЖДАЮ</w:t>
            </w:r>
          </w:p>
          <w:p w:rsidR="00DA5CFC" w:rsidRPr="00C63E2F" w:rsidRDefault="00DA5CFC" w:rsidP="003F6935">
            <w:pPr>
              <w:rPr>
                <w:bCs/>
              </w:rPr>
            </w:pPr>
            <w:r>
              <w:t xml:space="preserve"> Заведующий МБ</w:t>
            </w:r>
            <w:r w:rsidRPr="00C63E2F">
              <w:t xml:space="preserve">ДОУ </w:t>
            </w:r>
            <w:r>
              <w:rPr>
                <w:bCs/>
              </w:rPr>
              <w:t>«Куянкай</w:t>
            </w:r>
            <w:r w:rsidRPr="00C63E2F">
              <w:rPr>
                <w:bCs/>
              </w:rPr>
              <w:t>»</w:t>
            </w:r>
          </w:p>
          <w:p w:rsidR="00DA5CFC" w:rsidRPr="00C63E2F" w:rsidRDefault="00DA5CFC" w:rsidP="003F6935">
            <w:pPr>
              <w:rPr>
                <w:b/>
                <w:bCs/>
              </w:rPr>
            </w:pPr>
            <w:r>
              <w:rPr>
                <w:bCs/>
              </w:rPr>
              <w:t xml:space="preserve">  __________  Г.Г. Хусаенова</w:t>
            </w:r>
          </w:p>
          <w:p w:rsidR="00DA5CFC" w:rsidRPr="00C63E2F" w:rsidRDefault="00DA5CFC" w:rsidP="003F6935">
            <w:r w:rsidRPr="00C63E2F">
              <w:t>Введено в действие Приказом  №_____ от «____»______________20___ г.</w:t>
            </w:r>
          </w:p>
          <w:p w:rsidR="00DA5CFC" w:rsidRPr="00C63E2F" w:rsidRDefault="00DA5CFC" w:rsidP="005A35BB">
            <w:pPr>
              <w:jc w:val="right"/>
            </w:pPr>
          </w:p>
          <w:p w:rsidR="00DA5CFC" w:rsidRPr="00C63E2F" w:rsidRDefault="00DA5CFC" w:rsidP="005A35BB">
            <w:pPr>
              <w:jc w:val="right"/>
            </w:pPr>
          </w:p>
          <w:p w:rsidR="00DA5CFC" w:rsidRPr="00C63E2F" w:rsidRDefault="00DA5CFC" w:rsidP="005A35BB">
            <w:pPr>
              <w:jc w:val="right"/>
            </w:pPr>
          </w:p>
        </w:tc>
      </w:tr>
    </w:tbl>
    <w:p w:rsidR="00DA5CFC" w:rsidRPr="00C63E2F" w:rsidRDefault="00DA5CFC" w:rsidP="00E0307C"/>
    <w:p w:rsidR="00DA5CFC" w:rsidRPr="00C63E2F" w:rsidRDefault="00DA5CFC" w:rsidP="00E0307C"/>
    <w:p w:rsidR="00DA5CFC" w:rsidRPr="00C63E2F" w:rsidRDefault="00DA5CFC" w:rsidP="003F6935">
      <w:pPr>
        <w:ind w:left="-360"/>
        <w:jc w:val="center"/>
        <w:rPr>
          <w:b/>
        </w:rPr>
      </w:pPr>
      <w:r w:rsidRPr="00C63E2F">
        <w:rPr>
          <w:b/>
        </w:rPr>
        <w:t>Положение о бракеражной комиссии</w:t>
      </w:r>
    </w:p>
    <w:p w:rsidR="00DA5CFC" w:rsidRPr="007D26EB" w:rsidRDefault="00DA5CFC" w:rsidP="003F6935">
      <w:pPr>
        <w:ind w:left="-360" w:right="-185"/>
        <w:jc w:val="center"/>
        <w:rPr>
          <w:b/>
        </w:rPr>
      </w:pPr>
      <w:r>
        <w:rPr>
          <w:b/>
        </w:rPr>
        <w:t>муниципального бюджетного</w:t>
      </w:r>
      <w:r w:rsidRPr="00C63E2F">
        <w:rPr>
          <w:b/>
        </w:rPr>
        <w:t xml:space="preserve"> дошкольного образовательного учрежден</w:t>
      </w:r>
      <w:r>
        <w:rPr>
          <w:b/>
        </w:rPr>
        <w:t xml:space="preserve">ия                            Мелля-Тамакский детский сад </w:t>
      </w:r>
      <w:r>
        <w:rPr>
          <w:b/>
          <w:bCs/>
        </w:rPr>
        <w:t>«Куянкай» Муслюмовского муниципального района РТ</w:t>
      </w:r>
    </w:p>
    <w:p w:rsidR="00DA5CFC" w:rsidRPr="00C63E2F" w:rsidRDefault="00DA5CFC" w:rsidP="00E0307C">
      <w:pPr>
        <w:jc w:val="center"/>
        <w:rPr>
          <w:b/>
        </w:rPr>
      </w:pPr>
    </w:p>
    <w:p w:rsidR="00DA5CFC" w:rsidRPr="00C63E2F" w:rsidRDefault="00DA5CFC" w:rsidP="00E0307C">
      <w:pPr>
        <w:rPr>
          <w:b/>
          <w:bCs/>
        </w:rPr>
      </w:pPr>
    </w:p>
    <w:p w:rsidR="00DA5CFC" w:rsidRPr="00C63E2F" w:rsidRDefault="00DA5CFC" w:rsidP="00E0307C">
      <w:pPr>
        <w:numPr>
          <w:ilvl w:val="0"/>
          <w:numId w:val="2"/>
        </w:numPr>
        <w:jc w:val="center"/>
        <w:rPr>
          <w:b/>
          <w:bCs/>
        </w:rPr>
      </w:pPr>
      <w:r w:rsidRPr="00C63E2F">
        <w:rPr>
          <w:b/>
          <w:bCs/>
        </w:rPr>
        <w:t>Общие положения</w:t>
      </w:r>
    </w:p>
    <w:p w:rsidR="00DA5CFC" w:rsidRPr="00C63E2F" w:rsidRDefault="00DA5CFC" w:rsidP="00E0307C">
      <w:pPr>
        <w:jc w:val="both"/>
      </w:pPr>
      <w:r w:rsidRPr="00C63E2F">
        <w:t>1.1. Основываясь на принципах единоначалия и коллегиальности управления муници</w:t>
      </w:r>
      <w:r>
        <w:t xml:space="preserve">пального бюджетного </w:t>
      </w:r>
      <w:r w:rsidRPr="00C63E2F">
        <w:t xml:space="preserve"> дошкольного образовательного учреждения </w:t>
      </w:r>
      <w:r w:rsidRPr="003F6935">
        <w:t xml:space="preserve">Мелля-Тамакский детский сад </w:t>
      </w:r>
      <w:r w:rsidRPr="003F6935">
        <w:rPr>
          <w:bCs/>
        </w:rPr>
        <w:t>«Куянкай»</w:t>
      </w:r>
      <w:r>
        <w:rPr>
          <w:bCs/>
        </w:rPr>
        <w:t xml:space="preserve"> </w:t>
      </w:r>
      <w:r>
        <w:t>(далее МБ</w:t>
      </w:r>
      <w:r w:rsidRPr="00C63E2F">
        <w:t>ДОУ), в соответствии с Уставом М</w:t>
      </w:r>
      <w:r>
        <w:t>Б</w:t>
      </w:r>
      <w:r w:rsidRPr="00C63E2F">
        <w:t>ДОУ, в целях осуществления контроля организации питания воспитанников, качества поставляемых продуктов и соблюдения санитарно-гигиенических требований при приготовлении и раздаче пищи в М</w:t>
      </w:r>
      <w:r>
        <w:t>Б</w:t>
      </w:r>
      <w:r w:rsidRPr="00C63E2F">
        <w:t>ДОУ создается бракеражная комиссия.</w:t>
      </w:r>
    </w:p>
    <w:p w:rsidR="00DA5CFC" w:rsidRPr="00C63E2F" w:rsidRDefault="00DA5CFC" w:rsidP="00E0307C">
      <w:pPr>
        <w:jc w:val="both"/>
      </w:pPr>
      <w:r w:rsidRPr="00C63E2F">
        <w:t>1.2. Бракеражная комиссия работает в тесном контакте с админис</w:t>
      </w:r>
      <w:r>
        <w:t xml:space="preserve">трацией и </w:t>
      </w:r>
      <w:r w:rsidRPr="00C63E2F">
        <w:t xml:space="preserve"> Родитель</w:t>
      </w:r>
      <w:r>
        <w:t>ским   комитетом МБ</w:t>
      </w:r>
      <w:r w:rsidRPr="00C63E2F">
        <w:t>ДОУ.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II.Порядок создания бракеражной комиссии и ее состав</w:t>
      </w:r>
    </w:p>
    <w:p w:rsidR="00DA5CFC" w:rsidRDefault="00DA5CFC" w:rsidP="00E0307C">
      <w:pPr>
        <w:jc w:val="both"/>
      </w:pPr>
      <w:r w:rsidRPr="00C63E2F">
        <w:t>2.1. Бракеражная комиссия создается общим собранием трудового коллектива М</w:t>
      </w:r>
      <w:r>
        <w:t>Б</w:t>
      </w:r>
      <w:r w:rsidRPr="00C63E2F">
        <w:t xml:space="preserve">ДОУ. Состав комиссии и сроки ее полномочий утверждаются приказом заведующего </w:t>
      </w:r>
    </w:p>
    <w:p w:rsidR="00DA5CFC" w:rsidRPr="00C63E2F" w:rsidRDefault="00DA5CFC" w:rsidP="00E0307C">
      <w:pPr>
        <w:jc w:val="both"/>
      </w:pPr>
      <w:r w:rsidRPr="00C63E2F">
        <w:t>М</w:t>
      </w:r>
      <w:r>
        <w:t>Б</w:t>
      </w:r>
      <w:r w:rsidRPr="00C63E2F">
        <w:t>ДОУ.</w:t>
      </w:r>
    </w:p>
    <w:p w:rsidR="00DA5CFC" w:rsidRPr="00C63E2F" w:rsidRDefault="00DA5CFC" w:rsidP="00E0307C">
      <w:pPr>
        <w:jc w:val="both"/>
      </w:pPr>
      <w:r w:rsidRPr="00C63E2F">
        <w:t>2.2. Бракеражная комиссия состоит из трёх членов, выбранных на общем трудовом собрании коллектива. В состав комиссии обязательно должны входить:</w:t>
      </w:r>
    </w:p>
    <w:p w:rsidR="00DA5CFC" w:rsidRPr="007D26EB" w:rsidRDefault="00DA5CFC" w:rsidP="00E0307C">
      <w:pPr>
        <w:numPr>
          <w:ilvl w:val="0"/>
          <w:numId w:val="1"/>
        </w:numPr>
        <w:ind w:left="0"/>
        <w:jc w:val="both"/>
      </w:pPr>
      <w:r w:rsidRPr="00C63E2F">
        <w:t>заведующий (председатель комиссии);</w:t>
      </w:r>
    </w:p>
    <w:p w:rsidR="00DA5CFC" w:rsidRDefault="00DA5CFC" w:rsidP="00E0307C">
      <w:pPr>
        <w:numPr>
          <w:ilvl w:val="0"/>
          <w:numId w:val="1"/>
        </w:numPr>
        <w:ind w:left="0"/>
        <w:jc w:val="both"/>
      </w:pPr>
      <w:r>
        <w:t xml:space="preserve"> воспитатель .</w:t>
      </w:r>
    </w:p>
    <w:p w:rsidR="00DA5CFC" w:rsidRPr="00C63E2F" w:rsidRDefault="00DA5CFC" w:rsidP="00E0307C">
      <w:pPr>
        <w:numPr>
          <w:ilvl w:val="0"/>
          <w:numId w:val="1"/>
        </w:numPr>
        <w:ind w:left="0"/>
        <w:jc w:val="both"/>
      </w:pPr>
      <w:r>
        <w:t xml:space="preserve">младший воспитатель                                                                                                                                                                                     </w:t>
      </w:r>
    </w:p>
    <w:p w:rsidR="00DA5CFC" w:rsidRDefault="00DA5CFC" w:rsidP="00E0307C">
      <w:pPr>
        <w:jc w:val="center"/>
        <w:rPr>
          <w:b/>
          <w:bCs/>
        </w:rPr>
      </w:pP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III.Деятельность комиссии</w:t>
      </w:r>
    </w:p>
    <w:p w:rsidR="00DA5CFC" w:rsidRPr="00C63E2F" w:rsidRDefault="00DA5CFC" w:rsidP="00E0307C">
      <w:pPr>
        <w:jc w:val="both"/>
      </w:pPr>
      <w:r w:rsidRPr="00C63E2F">
        <w:t>3.1. Члены бракеражной комиссии выполняют следующие обязанности: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контролируют соблюдение санитарно-гигиенических норм при транспортировке, доставке и разгрузке продуктов питания;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проверяют складские и другие помещения на пригодность для хранения продуктов питания, а также условия хранения продуктов;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контролируют организацию работы на пищеблоке;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следят за соблюдением правил л</w:t>
      </w:r>
      <w:r>
        <w:t>ичной гигиены повара</w:t>
      </w:r>
      <w:r w:rsidRPr="00C63E2F">
        <w:t>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осуществляют контроль сроков реализации продуктов питания и качества приготовления пищи;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ежедневно следят за правильностью составления меню;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присутствуют при закладке основных продуктов, проверяют выход блюд;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осуществляют контроль соответствия пищи физиологическим потребностям воспитанников в основных пищевых веществах;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проводят органолептическую оценку готовой пищи;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проверяют соответствие объемов приготовленного питания объему разовых порций и количеству воспитанников;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проводят прос</w:t>
      </w:r>
      <w:r>
        <w:t>ветительскую работу внутри коллектива</w:t>
      </w:r>
      <w:r w:rsidRPr="00C63E2F">
        <w:t xml:space="preserve"> и родителями воспитанников.</w:t>
      </w:r>
    </w:p>
    <w:p w:rsidR="00DA5CFC" w:rsidRPr="00C63E2F" w:rsidRDefault="00DA5CFC" w:rsidP="00E0307C">
      <w:pPr>
        <w:jc w:val="both"/>
      </w:pPr>
      <w:r w:rsidRPr="00C63E2F">
        <w:t>3.2. В случае выявления каких-либо нарушений, замечаний члены бракеражной комиссии вправе приостановить выдачу готовой пищи до принятия необходимых мер по устранению замечаний.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IV.Требования к оформлению документации</w:t>
      </w:r>
    </w:p>
    <w:p w:rsidR="00DA5CFC" w:rsidRPr="00C63E2F" w:rsidRDefault="00DA5CFC" w:rsidP="00E0307C">
      <w:pPr>
        <w:jc w:val="both"/>
      </w:pPr>
      <w:r w:rsidRPr="00C63E2F">
        <w:t>4.1. Результаты текущих проверок бракеражной комиссии отражаются журналах: бракеража поступающего продовольственного сырья и пищевых продуктов, бракеража готовой кулинарной продукции и др.</w:t>
      </w:r>
    </w:p>
    <w:p w:rsidR="00DA5CFC" w:rsidRPr="00C63E2F" w:rsidRDefault="00DA5CFC" w:rsidP="00E0307C">
      <w:pPr>
        <w:jc w:val="both"/>
      </w:pPr>
      <w:r w:rsidRPr="00C63E2F">
        <w:t>4.2. Информация о выявленных членами бракеражной комиссии нарушениях фиксируется в актах проверок.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V. Заключительные положения</w:t>
      </w:r>
    </w:p>
    <w:p w:rsidR="00DA5CFC" w:rsidRPr="0068716A" w:rsidRDefault="00DA5CFC" w:rsidP="00E0307C">
      <w:pPr>
        <w:jc w:val="both"/>
      </w:pPr>
      <w:r w:rsidRPr="00C63E2F">
        <w:t>5.1. Члены бракеражной комиссии работают на добровольной основе и безвозмездно.</w:t>
      </w:r>
    </w:p>
    <w:p w:rsidR="00DA5CFC" w:rsidRPr="00C63E2F" w:rsidRDefault="00DA5CFC" w:rsidP="00E0307C">
      <w:pPr>
        <w:jc w:val="both"/>
      </w:pPr>
      <w:r>
        <w:t>5.2</w:t>
      </w:r>
      <w:r w:rsidRPr="00C63E2F">
        <w:t>. Администрация М</w:t>
      </w:r>
      <w:r>
        <w:t>Б</w:t>
      </w:r>
      <w:r w:rsidRPr="00C63E2F">
        <w:t>ДОУ обязана содействовать деятельности бракеражной комиссии и принимать меры к устранению нарушений и замечаний, выявленных ее членами.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Pr="00441495" w:rsidRDefault="00DA5CFC" w:rsidP="00E030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Муниципальное бюджетное</w:t>
      </w:r>
      <w:r w:rsidRPr="00441495">
        <w:rPr>
          <w:b/>
          <w:bCs/>
          <w:sz w:val="28"/>
          <w:szCs w:val="28"/>
        </w:rPr>
        <w:t xml:space="preserve"> дошкольное образовательное учреждение</w:t>
      </w:r>
    </w:p>
    <w:p w:rsidR="00DA5CFC" w:rsidRPr="00441495" w:rsidRDefault="00DA5CFC" w:rsidP="00E030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Шуганкинский детский сад «Каенкай»</w:t>
      </w:r>
    </w:p>
    <w:p w:rsidR="00DA5CFC" w:rsidRPr="00C63E2F" w:rsidRDefault="00DA5CFC" w:rsidP="00E0307C">
      <w:pPr>
        <w:jc w:val="center"/>
        <w:rPr>
          <w:b/>
          <w:bCs/>
        </w:rPr>
      </w:pPr>
    </w:p>
    <w:tbl>
      <w:tblPr>
        <w:tblW w:w="0" w:type="auto"/>
        <w:tblLook w:val="0000"/>
      </w:tblPr>
      <w:tblGrid>
        <w:gridCol w:w="4992"/>
        <w:gridCol w:w="4521"/>
      </w:tblGrid>
      <w:tr w:rsidR="00DA5CFC" w:rsidRPr="00C63E2F" w:rsidTr="005A35BB">
        <w:trPr>
          <w:trHeight w:val="2030"/>
        </w:trPr>
        <w:tc>
          <w:tcPr>
            <w:tcW w:w="4992" w:type="dxa"/>
          </w:tcPr>
          <w:p w:rsidR="00DA5CFC" w:rsidRPr="00C63E2F" w:rsidRDefault="00DA5CFC" w:rsidP="005A35BB">
            <w:r w:rsidRPr="00C63E2F">
              <w:t xml:space="preserve">           ПРИНЯТО</w:t>
            </w:r>
          </w:p>
          <w:p w:rsidR="00DA5CFC" w:rsidRPr="00C63E2F" w:rsidRDefault="00DA5CFC" w:rsidP="005A35BB">
            <w:r w:rsidRPr="00C63E2F">
              <w:t>Принято на общем собрании трудового коллектива</w:t>
            </w:r>
          </w:p>
          <w:p w:rsidR="00DA5CFC" w:rsidRPr="00C63E2F" w:rsidRDefault="00DA5CFC" w:rsidP="005A35BB">
            <w:r w:rsidRPr="00C63E2F">
              <w:t>Протокол №______</w:t>
            </w:r>
          </w:p>
          <w:p w:rsidR="00DA5CFC" w:rsidRPr="00C63E2F" w:rsidRDefault="00DA5CFC" w:rsidP="005A35BB">
            <w:pPr>
              <w:ind w:right="216"/>
            </w:pPr>
            <w:r w:rsidRPr="00C63E2F">
              <w:t>от«____»________________20____г.</w:t>
            </w:r>
          </w:p>
          <w:p w:rsidR="00DA5CFC" w:rsidRPr="00C63E2F" w:rsidRDefault="00DA5CFC" w:rsidP="005A35BB"/>
          <w:p w:rsidR="00DA5CFC" w:rsidRPr="00C63E2F" w:rsidRDefault="00DA5CFC" w:rsidP="005A35BB"/>
        </w:tc>
        <w:tc>
          <w:tcPr>
            <w:tcW w:w="4521" w:type="dxa"/>
          </w:tcPr>
          <w:p w:rsidR="00DA5CFC" w:rsidRPr="00C63E2F" w:rsidRDefault="00DA5CFC" w:rsidP="005A35BB">
            <w:pPr>
              <w:jc w:val="center"/>
            </w:pPr>
            <w:r w:rsidRPr="00C63E2F">
              <w:t xml:space="preserve">        УТВЕРЖДАЮ</w:t>
            </w:r>
          </w:p>
          <w:p w:rsidR="00DA5CFC" w:rsidRPr="00C63E2F" w:rsidRDefault="00DA5CFC" w:rsidP="005A35BB">
            <w:pPr>
              <w:jc w:val="right"/>
            </w:pPr>
            <w:r>
              <w:t xml:space="preserve"> Заведующий МБ</w:t>
            </w:r>
            <w:r w:rsidRPr="00C63E2F">
              <w:t xml:space="preserve">ДОУ </w:t>
            </w:r>
          </w:p>
          <w:p w:rsidR="00DA5CFC" w:rsidRPr="00C63E2F" w:rsidRDefault="00DA5CFC" w:rsidP="005A35BB">
            <w:pPr>
              <w:jc w:val="right"/>
              <w:rPr>
                <w:bCs/>
              </w:rPr>
            </w:pPr>
            <w:r>
              <w:rPr>
                <w:bCs/>
              </w:rPr>
              <w:t>«Каенкай</w:t>
            </w:r>
            <w:r w:rsidRPr="00C63E2F">
              <w:rPr>
                <w:bCs/>
              </w:rPr>
              <w:t>»</w:t>
            </w:r>
          </w:p>
          <w:p w:rsidR="00DA5CFC" w:rsidRPr="00C63E2F" w:rsidRDefault="00DA5CFC" w:rsidP="005A35BB">
            <w:pPr>
              <w:jc w:val="right"/>
              <w:rPr>
                <w:b/>
                <w:bCs/>
              </w:rPr>
            </w:pPr>
            <w:r>
              <w:rPr>
                <w:bCs/>
              </w:rPr>
              <w:t>Г.Ф.Юнусова</w:t>
            </w:r>
          </w:p>
          <w:p w:rsidR="00DA5CFC" w:rsidRPr="00C63E2F" w:rsidRDefault="00DA5CFC" w:rsidP="005A35BB">
            <w:pPr>
              <w:jc w:val="right"/>
            </w:pPr>
            <w:r w:rsidRPr="00C63E2F">
              <w:t>Введено в действие Приказом  №_____ от «____»______________20___ г.</w:t>
            </w:r>
          </w:p>
          <w:p w:rsidR="00DA5CFC" w:rsidRPr="00C63E2F" w:rsidRDefault="00DA5CFC" w:rsidP="005A35BB">
            <w:pPr>
              <w:jc w:val="right"/>
            </w:pPr>
          </w:p>
          <w:p w:rsidR="00DA5CFC" w:rsidRPr="00C63E2F" w:rsidRDefault="00DA5CFC" w:rsidP="005A35BB">
            <w:pPr>
              <w:jc w:val="right"/>
            </w:pPr>
          </w:p>
          <w:p w:rsidR="00DA5CFC" w:rsidRPr="00C63E2F" w:rsidRDefault="00DA5CFC" w:rsidP="005A35BB">
            <w:pPr>
              <w:jc w:val="right"/>
            </w:pPr>
          </w:p>
        </w:tc>
      </w:tr>
    </w:tbl>
    <w:p w:rsidR="00DA5CFC" w:rsidRPr="00C63E2F" w:rsidRDefault="00DA5CFC" w:rsidP="00E0307C"/>
    <w:p w:rsidR="00DA5CFC" w:rsidRPr="00C63E2F" w:rsidRDefault="00DA5CFC" w:rsidP="00E0307C"/>
    <w:p w:rsidR="00DA5CFC" w:rsidRPr="00C63E2F" w:rsidRDefault="00DA5CFC" w:rsidP="00E0307C">
      <w:pPr>
        <w:jc w:val="center"/>
        <w:rPr>
          <w:b/>
        </w:rPr>
      </w:pPr>
      <w:r w:rsidRPr="00C63E2F">
        <w:rPr>
          <w:b/>
        </w:rPr>
        <w:t>Положение о бракеражной комиссии</w:t>
      </w:r>
    </w:p>
    <w:p w:rsidR="00DA5CFC" w:rsidRPr="007D26EB" w:rsidRDefault="00DA5CFC" w:rsidP="00E0307C">
      <w:pPr>
        <w:jc w:val="center"/>
        <w:rPr>
          <w:b/>
        </w:rPr>
      </w:pPr>
      <w:r>
        <w:rPr>
          <w:b/>
        </w:rPr>
        <w:t>муниципального бюджетного</w:t>
      </w:r>
      <w:r w:rsidRPr="00C63E2F">
        <w:rPr>
          <w:b/>
        </w:rPr>
        <w:t xml:space="preserve"> дошкольного образовательного учрежден</w:t>
      </w:r>
      <w:r>
        <w:rPr>
          <w:b/>
        </w:rPr>
        <w:t xml:space="preserve">ия                            Шуганкинский детский сад </w:t>
      </w:r>
      <w:r>
        <w:rPr>
          <w:b/>
          <w:bCs/>
        </w:rPr>
        <w:t>«Каенкай»</w:t>
      </w:r>
    </w:p>
    <w:p w:rsidR="00DA5CFC" w:rsidRPr="00C63E2F" w:rsidRDefault="00DA5CFC" w:rsidP="00E0307C">
      <w:pPr>
        <w:jc w:val="center"/>
        <w:rPr>
          <w:b/>
        </w:rPr>
      </w:pPr>
    </w:p>
    <w:p w:rsidR="00DA5CFC" w:rsidRPr="00C63E2F" w:rsidRDefault="00DA5CFC" w:rsidP="00E0307C">
      <w:pPr>
        <w:rPr>
          <w:b/>
          <w:bCs/>
        </w:rPr>
      </w:pPr>
    </w:p>
    <w:p w:rsidR="00DA5CFC" w:rsidRPr="00C63E2F" w:rsidRDefault="00DA5CFC" w:rsidP="00E0307C">
      <w:pPr>
        <w:numPr>
          <w:ilvl w:val="0"/>
          <w:numId w:val="2"/>
        </w:numPr>
        <w:jc w:val="center"/>
        <w:rPr>
          <w:b/>
          <w:bCs/>
        </w:rPr>
      </w:pPr>
      <w:r w:rsidRPr="00C63E2F">
        <w:rPr>
          <w:b/>
          <w:bCs/>
        </w:rPr>
        <w:t>Общие положения</w:t>
      </w:r>
    </w:p>
    <w:p w:rsidR="00DA5CFC" w:rsidRPr="00C63E2F" w:rsidRDefault="00DA5CFC" w:rsidP="00E0307C">
      <w:pPr>
        <w:jc w:val="both"/>
      </w:pPr>
      <w:r w:rsidRPr="00C63E2F">
        <w:t>1.1. Основываясь на принципах единоначалия и коллегиальности управления муници</w:t>
      </w:r>
      <w:r>
        <w:t xml:space="preserve">пального бюджетного </w:t>
      </w:r>
      <w:r w:rsidRPr="00C63E2F">
        <w:t xml:space="preserve"> дошкольного образовательного учреждения </w:t>
      </w:r>
      <w:r>
        <w:t xml:space="preserve">Шуганкинский детский сад </w:t>
      </w:r>
      <w:r>
        <w:rPr>
          <w:bCs/>
        </w:rPr>
        <w:t xml:space="preserve">«Каенкай» </w:t>
      </w:r>
      <w:r>
        <w:t>(далее МБ</w:t>
      </w:r>
      <w:r w:rsidRPr="00C63E2F">
        <w:t>ДОУ), в соответствии с Уставом М</w:t>
      </w:r>
      <w:r>
        <w:t>Б</w:t>
      </w:r>
      <w:r w:rsidRPr="00C63E2F">
        <w:t>ДОУ, в целях осуществления контроля организации питания воспитанников, качества поставляемых продуктов и соблюдения санитарно-гигиенических требований при приготовлении и раздаче пищи в М</w:t>
      </w:r>
      <w:r>
        <w:t>Б</w:t>
      </w:r>
      <w:r w:rsidRPr="00C63E2F">
        <w:t>ДОУ создается бракеражная комиссия.</w:t>
      </w:r>
    </w:p>
    <w:p w:rsidR="00DA5CFC" w:rsidRPr="00C63E2F" w:rsidRDefault="00DA5CFC" w:rsidP="00E0307C">
      <w:pPr>
        <w:jc w:val="both"/>
      </w:pPr>
      <w:r w:rsidRPr="00C63E2F">
        <w:t>1.2. Бракеражная комиссия работает в тесном контакте с админис</w:t>
      </w:r>
      <w:r>
        <w:t xml:space="preserve">трацией и </w:t>
      </w:r>
      <w:r w:rsidRPr="00C63E2F">
        <w:t xml:space="preserve"> Родитель</w:t>
      </w:r>
      <w:r>
        <w:t>ским   комитетом МБ</w:t>
      </w:r>
      <w:r w:rsidRPr="00C63E2F">
        <w:t>ДОУ.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II.Порядок создания бракеражной комиссии и ее состав</w:t>
      </w:r>
    </w:p>
    <w:p w:rsidR="00DA5CFC" w:rsidRDefault="00DA5CFC" w:rsidP="00E0307C">
      <w:pPr>
        <w:jc w:val="both"/>
      </w:pPr>
      <w:r w:rsidRPr="00C63E2F">
        <w:t>2.1. Бракеражная комиссия создается общим собранием трудового коллектива М</w:t>
      </w:r>
      <w:r>
        <w:t>Б</w:t>
      </w:r>
      <w:r w:rsidRPr="00C63E2F">
        <w:t xml:space="preserve">ДОУ. Состав комиссии и сроки ее полномочий утверждаются приказом заведующего </w:t>
      </w:r>
    </w:p>
    <w:p w:rsidR="00DA5CFC" w:rsidRPr="00C63E2F" w:rsidRDefault="00DA5CFC" w:rsidP="00E0307C">
      <w:pPr>
        <w:jc w:val="both"/>
      </w:pPr>
      <w:r w:rsidRPr="00C63E2F">
        <w:t>М</w:t>
      </w:r>
      <w:r>
        <w:t>Б</w:t>
      </w:r>
      <w:r w:rsidRPr="00C63E2F">
        <w:t>ДОУ.</w:t>
      </w:r>
    </w:p>
    <w:p w:rsidR="00DA5CFC" w:rsidRPr="00C63E2F" w:rsidRDefault="00DA5CFC" w:rsidP="00E0307C">
      <w:pPr>
        <w:jc w:val="both"/>
      </w:pPr>
      <w:r w:rsidRPr="00C63E2F">
        <w:t>2.2. Бракеражная комиссия состоит из трёх членов, выбранных на общем трудовом собрании коллектива. В состав комиссии обязательно должны входить:</w:t>
      </w:r>
    </w:p>
    <w:p w:rsidR="00DA5CFC" w:rsidRPr="007D26EB" w:rsidRDefault="00DA5CFC" w:rsidP="00E0307C">
      <w:pPr>
        <w:numPr>
          <w:ilvl w:val="0"/>
          <w:numId w:val="1"/>
        </w:numPr>
        <w:ind w:left="0"/>
        <w:jc w:val="both"/>
      </w:pPr>
      <w:r w:rsidRPr="00C63E2F">
        <w:t>заведующий (председатель комиссии);</w:t>
      </w:r>
    </w:p>
    <w:p w:rsidR="00DA5CFC" w:rsidRDefault="00DA5CFC" w:rsidP="00E0307C">
      <w:pPr>
        <w:numPr>
          <w:ilvl w:val="0"/>
          <w:numId w:val="1"/>
        </w:numPr>
        <w:ind w:left="0"/>
        <w:jc w:val="both"/>
      </w:pPr>
      <w:r>
        <w:t xml:space="preserve"> воспитатель .</w:t>
      </w:r>
    </w:p>
    <w:p w:rsidR="00DA5CFC" w:rsidRPr="00C63E2F" w:rsidRDefault="00DA5CFC" w:rsidP="00E0307C">
      <w:pPr>
        <w:numPr>
          <w:ilvl w:val="0"/>
          <w:numId w:val="1"/>
        </w:numPr>
        <w:ind w:left="0"/>
        <w:jc w:val="both"/>
      </w:pPr>
      <w:r>
        <w:t xml:space="preserve">младший воспитатель                                                                                                                                                                                     </w:t>
      </w: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III.Деятельность комиссии</w:t>
      </w:r>
    </w:p>
    <w:p w:rsidR="00DA5CFC" w:rsidRPr="00C63E2F" w:rsidRDefault="00DA5CFC" w:rsidP="00E0307C">
      <w:pPr>
        <w:jc w:val="both"/>
      </w:pPr>
      <w:r w:rsidRPr="00C63E2F">
        <w:t>3.1. Члены бракеражной комиссии выполняют следующие обязанности: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контролируют соблюдение санитарно-гигиенических норм при транспортировке, доставке и разгрузке продуктов питания;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проверяют складские и другие помещения на пригодность для хранения продуктов питания, а также условия хранения продуктов;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контролируют организацию работы на пищеблоке;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следят за соблюдением правил л</w:t>
      </w:r>
      <w:r>
        <w:t>ичной гигиены повара</w:t>
      </w:r>
      <w:r w:rsidRPr="00C63E2F">
        <w:t>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осуществляют контроль сроков реализации продуктов питания и качества приготовления пищи;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ежедневно следят за правильностью составления меню;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присутствуют при закладке основных продуктов, проверяют выход блюд;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осуществляют контроль соответствия пищи физиологическим потребностям воспитанников в основных пищевых веществах;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проводят органолептическую оценку готовой пищи;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проверяют соответствие объемов приготовленного питания объему разовых порций и количеству воспитанников;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проводят прос</w:t>
      </w:r>
      <w:r>
        <w:t>ветительскую работу внутри коллектива</w:t>
      </w:r>
      <w:r w:rsidRPr="00C63E2F">
        <w:t xml:space="preserve"> и родителями воспитанников.</w:t>
      </w:r>
    </w:p>
    <w:p w:rsidR="00DA5CFC" w:rsidRPr="00C63E2F" w:rsidRDefault="00DA5CFC" w:rsidP="00E0307C">
      <w:pPr>
        <w:jc w:val="both"/>
      </w:pPr>
      <w:r w:rsidRPr="00C63E2F">
        <w:t>3.2. В случае выявления каких-либо нарушений, замечаний члены бракеражной комиссии вправе приостановить выдачу готовой пищи до принятия необходимых мер по устранению замечаний.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IV.Требования к оформлению документации</w:t>
      </w:r>
    </w:p>
    <w:p w:rsidR="00DA5CFC" w:rsidRPr="00C63E2F" w:rsidRDefault="00DA5CFC" w:rsidP="00E0307C">
      <w:pPr>
        <w:jc w:val="both"/>
      </w:pPr>
      <w:r w:rsidRPr="00C63E2F">
        <w:t>4.1. Результаты текущих проверок бракеражной комиссии отражаются журналах: бракеража поступающего продовольственного сырья и пищевых продуктов, бракеража готовой кулинарной продукции и др.</w:t>
      </w:r>
    </w:p>
    <w:p w:rsidR="00DA5CFC" w:rsidRPr="00C63E2F" w:rsidRDefault="00DA5CFC" w:rsidP="00E0307C">
      <w:pPr>
        <w:jc w:val="both"/>
      </w:pPr>
      <w:r w:rsidRPr="00C63E2F">
        <w:t>4.2. Информация о выявленных членами бракеражной комиссии нарушениях фиксируется в актах проверок.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V. Заключительные положения</w:t>
      </w:r>
    </w:p>
    <w:p w:rsidR="00DA5CFC" w:rsidRPr="0068716A" w:rsidRDefault="00DA5CFC" w:rsidP="00E0307C">
      <w:pPr>
        <w:jc w:val="both"/>
      </w:pPr>
      <w:r w:rsidRPr="00C63E2F">
        <w:t>5.1. Члены бракеражной комиссии работают на добровольной основе и безвозмездно.</w:t>
      </w:r>
    </w:p>
    <w:p w:rsidR="00DA5CFC" w:rsidRPr="00C63E2F" w:rsidRDefault="00DA5CFC" w:rsidP="00E0307C">
      <w:pPr>
        <w:jc w:val="both"/>
      </w:pPr>
      <w:r>
        <w:t>5.2</w:t>
      </w:r>
      <w:r w:rsidRPr="00C63E2F">
        <w:t>. Администрация М</w:t>
      </w:r>
      <w:r>
        <w:t>Б</w:t>
      </w:r>
      <w:r w:rsidRPr="00C63E2F">
        <w:t>ДОУ обязана содействовать деятельности бракеражной комиссии и принимать меры к устранению нарушений и замечаний, выявленных ее членами.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tabs>
          <w:tab w:val="left" w:pos="5880"/>
        </w:tabs>
        <w:jc w:val="both"/>
      </w:pPr>
      <w:r>
        <w:tab/>
      </w: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</w:p>
    <w:p w:rsidR="00DA5CFC" w:rsidRPr="00441495" w:rsidRDefault="00DA5CFC" w:rsidP="00E030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Муниципальное бюджетное</w:t>
      </w:r>
      <w:r w:rsidRPr="00441495">
        <w:rPr>
          <w:b/>
          <w:bCs/>
          <w:sz w:val="28"/>
          <w:szCs w:val="28"/>
        </w:rPr>
        <w:t xml:space="preserve"> дошкольное образовательное учреждение</w:t>
      </w:r>
    </w:p>
    <w:p w:rsidR="00DA5CFC" w:rsidRPr="00441495" w:rsidRDefault="00DA5CFC" w:rsidP="00E030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Шуганкинский детский сад «Каенкай»</w:t>
      </w:r>
    </w:p>
    <w:p w:rsidR="00DA5CFC" w:rsidRPr="00C63E2F" w:rsidRDefault="00DA5CFC" w:rsidP="00E0307C">
      <w:pPr>
        <w:jc w:val="center"/>
        <w:rPr>
          <w:b/>
          <w:bCs/>
        </w:rPr>
      </w:pPr>
    </w:p>
    <w:tbl>
      <w:tblPr>
        <w:tblW w:w="0" w:type="auto"/>
        <w:tblLook w:val="0000"/>
      </w:tblPr>
      <w:tblGrid>
        <w:gridCol w:w="4992"/>
        <w:gridCol w:w="4521"/>
      </w:tblGrid>
      <w:tr w:rsidR="00DA5CFC" w:rsidRPr="00C63E2F" w:rsidTr="005A35BB">
        <w:trPr>
          <w:trHeight w:val="2030"/>
        </w:trPr>
        <w:tc>
          <w:tcPr>
            <w:tcW w:w="4992" w:type="dxa"/>
          </w:tcPr>
          <w:p w:rsidR="00DA5CFC" w:rsidRPr="00C63E2F" w:rsidRDefault="00DA5CFC" w:rsidP="005A35BB">
            <w:r w:rsidRPr="00C63E2F">
              <w:t xml:space="preserve">           ПРИНЯТО</w:t>
            </w:r>
          </w:p>
          <w:p w:rsidR="00DA5CFC" w:rsidRPr="00C63E2F" w:rsidRDefault="00DA5CFC" w:rsidP="005A35BB">
            <w:r w:rsidRPr="00C63E2F">
              <w:t>Принято на общем собрании трудового коллектива</w:t>
            </w:r>
          </w:p>
          <w:p w:rsidR="00DA5CFC" w:rsidRPr="00C63E2F" w:rsidRDefault="00DA5CFC" w:rsidP="005A35BB">
            <w:r w:rsidRPr="00C63E2F">
              <w:t>Протокол №______</w:t>
            </w:r>
          </w:p>
          <w:p w:rsidR="00DA5CFC" w:rsidRPr="00C63E2F" w:rsidRDefault="00DA5CFC" w:rsidP="005A35BB">
            <w:pPr>
              <w:ind w:right="216"/>
            </w:pPr>
            <w:r w:rsidRPr="00C63E2F">
              <w:t>от«____»________________20____г.</w:t>
            </w:r>
          </w:p>
          <w:p w:rsidR="00DA5CFC" w:rsidRPr="00C63E2F" w:rsidRDefault="00DA5CFC" w:rsidP="005A35BB"/>
          <w:p w:rsidR="00DA5CFC" w:rsidRPr="00C63E2F" w:rsidRDefault="00DA5CFC" w:rsidP="005A35BB"/>
        </w:tc>
        <w:tc>
          <w:tcPr>
            <w:tcW w:w="4521" w:type="dxa"/>
          </w:tcPr>
          <w:p w:rsidR="00DA5CFC" w:rsidRPr="00C63E2F" w:rsidRDefault="00DA5CFC" w:rsidP="005A35BB">
            <w:pPr>
              <w:jc w:val="center"/>
            </w:pPr>
            <w:r w:rsidRPr="00C63E2F">
              <w:t xml:space="preserve">        УТВЕРЖДАЮ</w:t>
            </w:r>
          </w:p>
          <w:p w:rsidR="00DA5CFC" w:rsidRPr="00C63E2F" w:rsidRDefault="00DA5CFC" w:rsidP="005A35BB">
            <w:pPr>
              <w:jc w:val="right"/>
            </w:pPr>
            <w:r>
              <w:t xml:space="preserve"> Заведующий МБ</w:t>
            </w:r>
            <w:r w:rsidRPr="00C63E2F">
              <w:t xml:space="preserve">ДОУ </w:t>
            </w:r>
          </w:p>
          <w:p w:rsidR="00DA5CFC" w:rsidRPr="00C63E2F" w:rsidRDefault="00DA5CFC" w:rsidP="005A35BB">
            <w:pPr>
              <w:jc w:val="right"/>
              <w:rPr>
                <w:bCs/>
              </w:rPr>
            </w:pPr>
            <w:r>
              <w:rPr>
                <w:bCs/>
              </w:rPr>
              <w:t>«Каенкай</w:t>
            </w:r>
            <w:r w:rsidRPr="00C63E2F">
              <w:rPr>
                <w:bCs/>
              </w:rPr>
              <w:t>»</w:t>
            </w:r>
          </w:p>
          <w:p w:rsidR="00DA5CFC" w:rsidRPr="00C63E2F" w:rsidRDefault="00DA5CFC" w:rsidP="005A35BB">
            <w:pPr>
              <w:jc w:val="right"/>
              <w:rPr>
                <w:b/>
                <w:bCs/>
              </w:rPr>
            </w:pPr>
            <w:r>
              <w:rPr>
                <w:bCs/>
              </w:rPr>
              <w:t>Г.Ф.Юнусова</w:t>
            </w:r>
          </w:p>
          <w:p w:rsidR="00DA5CFC" w:rsidRPr="00C63E2F" w:rsidRDefault="00DA5CFC" w:rsidP="005A35BB">
            <w:pPr>
              <w:jc w:val="right"/>
            </w:pPr>
            <w:r w:rsidRPr="00C63E2F">
              <w:t>Введено в действие Приказом  №_____ от «____»______________20___ г.</w:t>
            </w:r>
          </w:p>
          <w:p w:rsidR="00DA5CFC" w:rsidRPr="00C63E2F" w:rsidRDefault="00DA5CFC" w:rsidP="005A35BB">
            <w:pPr>
              <w:jc w:val="right"/>
            </w:pPr>
          </w:p>
          <w:p w:rsidR="00DA5CFC" w:rsidRPr="00C63E2F" w:rsidRDefault="00DA5CFC" w:rsidP="005A35BB">
            <w:pPr>
              <w:jc w:val="right"/>
            </w:pPr>
          </w:p>
          <w:p w:rsidR="00DA5CFC" w:rsidRPr="00C63E2F" w:rsidRDefault="00DA5CFC" w:rsidP="005A35BB">
            <w:pPr>
              <w:jc w:val="right"/>
            </w:pPr>
          </w:p>
        </w:tc>
      </w:tr>
    </w:tbl>
    <w:p w:rsidR="00DA5CFC" w:rsidRPr="00C63E2F" w:rsidRDefault="00DA5CFC" w:rsidP="00E0307C"/>
    <w:p w:rsidR="00DA5CFC" w:rsidRPr="00C63E2F" w:rsidRDefault="00DA5CFC" w:rsidP="00E0307C"/>
    <w:p w:rsidR="00DA5CFC" w:rsidRPr="00C63E2F" w:rsidRDefault="00DA5CFC" w:rsidP="00E0307C">
      <w:pPr>
        <w:jc w:val="center"/>
        <w:rPr>
          <w:b/>
        </w:rPr>
      </w:pPr>
      <w:r w:rsidRPr="00C63E2F">
        <w:rPr>
          <w:b/>
        </w:rPr>
        <w:t>Положение о бракеражной комиссии</w:t>
      </w:r>
    </w:p>
    <w:p w:rsidR="00DA5CFC" w:rsidRPr="007D26EB" w:rsidRDefault="00DA5CFC" w:rsidP="00E0307C">
      <w:pPr>
        <w:jc w:val="center"/>
        <w:rPr>
          <w:b/>
        </w:rPr>
      </w:pPr>
      <w:r>
        <w:rPr>
          <w:b/>
        </w:rPr>
        <w:t>муниципального бюджетного</w:t>
      </w:r>
      <w:r w:rsidRPr="00C63E2F">
        <w:rPr>
          <w:b/>
        </w:rPr>
        <w:t xml:space="preserve"> дошкольного образовательного учрежден</w:t>
      </w:r>
      <w:r>
        <w:rPr>
          <w:b/>
        </w:rPr>
        <w:t xml:space="preserve">ия                            Шуганкинский детский сад </w:t>
      </w:r>
      <w:r>
        <w:rPr>
          <w:b/>
          <w:bCs/>
        </w:rPr>
        <w:t>«Каенкай»</w:t>
      </w:r>
    </w:p>
    <w:p w:rsidR="00DA5CFC" w:rsidRPr="00C63E2F" w:rsidRDefault="00DA5CFC" w:rsidP="00E0307C">
      <w:pPr>
        <w:jc w:val="center"/>
        <w:rPr>
          <w:b/>
        </w:rPr>
      </w:pPr>
    </w:p>
    <w:p w:rsidR="00DA5CFC" w:rsidRPr="00C63E2F" w:rsidRDefault="00DA5CFC" w:rsidP="00E0307C">
      <w:pPr>
        <w:rPr>
          <w:b/>
          <w:bCs/>
        </w:rPr>
      </w:pPr>
    </w:p>
    <w:p w:rsidR="00DA5CFC" w:rsidRPr="00C63E2F" w:rsidRDefault="00DA5CFC" w:rsidP="00E0307C">
      <w:pPr>
        <w:numPr>
          <w:ilvl w:val="0"/>
          <w:numId w:val="2"/>
        </w:numPr>
        <w:jc w:val="center"/>
        <w:rPr>
          <w:b/>
          <w:bCs/>
        </w:rPr>
      </w:pPr>
      <w:r w:rsidRPr="00C63E2F">
        <w:rPr>
          <w:b/>
          <w:bCs/>
        </w:rPr>
        <w:t>Общие положения</w:t>
      </w:r>
    </w:p>
    <w:p w:rsidR="00DA5CFC" w:rsidRPr="00C63E2F" w:rsidRDefault="00DA5CFC" w:rsidP="00E0307C">
      <w:pPr>
        <w:jc w:val="both"/>
      </w:pPr>
      <w:r w:rsidRPr="00C63E2F">
        <w:t>1.1. Основываясь на принципах единоначалия и коллегиальности управления муници</w:t>
      </w:r>
      <w:r>
        <w:t xml:space="preserve">пального бюджетного </w:t>
      </w:r>
      <w:r w:rsidRPr="00C63E2F">
        <w:t xml:space="preserve"> дошкольного образовательного учреждения </w:t>
      </w:r>
      <w:r>
        <w:t xml:space="preserve">Шуганкинский детский сад </w:t>
      </w:r>
      <w:r>
        <w:rPr>
          <w:bCs/>
        </w:rPr>
        <w:t xml:space="preserve">«Каенкай» </w:t>
      </w:r>
      <w:r>
        <w:t>(далее МБ</w:t>
      </w:r>
      <w:r w:rsidRPr="00C63E2F">
        <w:t>ДОУ), в соответствии с Уставом М</w:t>
      </w:r>
      <w:r>
        <w:t>Б</w:t>
      </w:r>
      <w:r w:rsidRPr="00C63E2F">
        <w:t>ДОУ, в целях осуществления контроля организации питания воспитанников, качества поставляемых продуктов и соблюдения санитарно-гигиенических требований при приготовлении и раздаче пищи в М</w:t>
      </w:r>
      <w:r>
        <w:t>Б</w:t>
      </w:r>
      <w:r w:rsidRPr="00C63E2F">
        <w:t>ДОУ создается бракеражная комиссия.</w:t>
      </w:r>
    </w:p>
    <w:p w:rsidR="00DA5CFC" w:rsidRPr="00C63E2F" w:rsidRDefault="00DA5CFC" w:rsidP="00E0307C">
      <w:pPr>
        <w:jc w:val="both"/>
      </w:pPr>
      <w:r w:rsidRPr="00C63E2F">
        <w:t>1.2. Бракеражная комиссия работает в тесном контакте с админис</w:t>
      </w:r>
      <w:r>
        <w:t xml:space="preserve">трацией и </w:t>
      </w:r>
      <w:r w:rsidRPr="00C63E2F">
        <w:t xml:space="preserve"> Родитель</w:t>
      </w:r>
      <w:r>
        <w:t>ским   комитетом МБ</w:t>
      </w:r>
      <w:r w:rsidRPr="00C63E2F">
        <w:t>ДОУ.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II.Порядок создания бракеражной комиссии и ее состав</w:t>
      </w:r>
    </w:p>
    <w:p w:rsidR="00DA5CFC" w:rsidRDefault="00DA5CFC" w:rsidP="00E0307C">
      <w:pPr>
        <w:jc w:val="both"/>
      </w:pPr>
      <w:r w:rsidRPr="00C63E2F">
        <w:t>2.1. Бракеражная комиссия создается общим собранием трудового коллектива М</w:t>
      </w:r>
      <w:r>
        <w:t>Б</w:t>
      </w:r>
      <w:r w:rsidRPr="00C63E2F">
        <w:t xml:space="preserve">ДОУ. Состав комиссии и сроки ее полномочий утверждаются приказом заведующего </w:t>
      </w:r>
    </w:p>
    <w:p w:rsidR="00DA5CFC" w:rsidRPr="00C63E2F" w:rsidRDefault="00DA5CFC" w:rsidP="00E0307C">
      <w:pPr>
        <w:jc w:val="both"/>
      </w:pPr>
      <w:r w:rsidRPr="00C63E2F">
        <w:t>М</w:t>
      </w:r>
      <w:r>
        <w:t>Б</w:t>
      </w:r>
      <w:r w:rsidRPr="00C63E2F">
        <w:t>ДОУ.</w:t>
      </w:r>
    </w:p>
    <w:p w:rsidR="00DA5CFC" w:rsidRPr="00C63E2F" w:rsidRDefault="00DA5CFC" w:rsidP="00E0307C">
      <w:pPr>
        <w:jc w:val="both"/>
      </w:pPr>
      <w:r w:rsidRPr="00C63E2F">
        <w:t>2.2. Бракеражная комиссия состоит из трёх членов, выбранных на общем трудовом собрании коллектива. В состав комиссии обязательно должны входить:</w:t>
      </w:r>
    </w:p>
    <w:p w:rsidR="00DA5CFC" w:rsidRPr="007D26EB" w:rsidRDefault="00DA5CFC" w:rsidP="00E0307C">
      <w:pPr>
        <w:numPr>
          <w:ilvl w:val="0"/>
          <w:numId w:val="1"/>
        </w:numPr>
        <w:ind w:left="0"/>
        <w:jc w:val="both"/>
      </w:pPr>
      <w:r w:rsidRPr="00C63E2F">
        <w:t>заведующий (председатель комиссии);</w:t>
      </w:r>
    </w:p>
    <w:p w:rsidR="00DA5CFC" w:rsidRDefault="00DA5CFC" w:rsidP="00E0307C">
      <w:pPr>
        <w:numPr>
          <w:ilvl w:val="0"/>
          <w:numId w:val="1"/>
        </w:numPr>
        <w:ind w:left="0"/>
        <w:jc w:val="both"/>
      </w:pPr>
      <w:r>
        <w:t xml:space="preserve"> воспитатель .</w:t>
      </w:r>
    </w:p>
    <w:p w:rsidR="00DA5CFC" w:rsidRPr="00C63E2F" w:rsidRDefault="00DA5CFC" w:rsidP="00E0307C">
      <w:pPr>
        <w:numPr>
          <w:ilvl w:val="0"/>
          <w:numId w:val="1"/>
        </w:numPr>
        <w:ind w:left="0"/>
        <w:jc w:val="both"/>
      </w:pPr>
      <w:r>
        <w:t xml:space="preserve">младший воспитатель                                                                                                                                                                                     </w:t>
      </w: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III.Деятельность комиссии</w:t>
      </w:r>
    </w:p>
    <w:p w:rsidR="00DA5CFC" w:rsidRPr="00C63E2F" w:rsidRDefault="00DA5CFC" w:rsidP="00E0307C">
      <w:pPr>
        <w:jc w:val="both"/>
      </w:pPr>
      <w:r w:rsidRPr="00C63E2F">
        <w:t>3.1. Члены бракеражной комиссии выполняют следующие обязанности: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контролируют соблюдение санитарно-гигиенических норм при транспортировке, доставке и разгрузке продуктов питания;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проверяют складские и другие помещения на пригодность для хранения продуктов питания, а также условия хранения продуктов;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контролируют организацию работы на пищеблоке;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следят за соблюдением правил л</w:t>
      </w:r>
      <w:r>
        <w:t>ичной гигиены повара</w:t>
      </w:r>
      <w:r w:rsidRPr="00C63E2F">
        <w:t>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осуществляют контроль сроков реализации продуктов питания и качества приготовления пищи;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ежедневно следят за правильностью составления меню;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присутствуют при закладке основных продуктов, проверяют выход блюд;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осуществляют контроль соответствия пищи физиологическим потребностям воспитанников в основных пищевых веществах;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проводят органолептическую оценку готовой пищи;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проверяют соответствие объемов приготовленного питания объему разовых порций и количеству воспитанников;</w:t>
      </w:r>
    </w:p>
    <w:p w:rsidR="00DA5CFC" w:rsidRPr="00C63E2F" w:rsidRDefault="00DA5CFC" w:rsidP="00E0307C">
      <w:pPr>
        <w:numPr>
          <w:ilvl w:val="0"/>
          <w:numId w:val="3"/>
        </w:numPr>
        <w:jc w:val="both"/>
      </w:pPr>
      <w:r w:rsidRPr="00C63E2F">
        <w:t>проводят прос</w:t>
      </w:r>
      <w:r>
        <w:t>ветительскую работу внутри коллектива</w:t>
      </w:r>
      <w:r w:rsidRPr="00C63E2F">
        <w:t xml:space="preserve"> и родителями воспитанников.</w:t>
      </w:r>
    </w:p>
    <w:p w:rsidR="00DA5CFC" w:rsidRPr="00C63E2F" w:rsidRDefault="00DA5CFC" w:rsidP="00E0307C">
      <w:pPr>
        <w:jc w:val="both"/>
      </w:pPr>
      <w:r w:rsidRPr="00C63E2F">
        <w:t>3.2. В случае выявления каких-либо нарушений, замечаний члены бракеражной комиссии вправе приостановить выдачу готовой пищи до принятия необходимых мер по устранению замечаний.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IV.Требования к оформлению документации</w:t>
      </w:r>
    </w:p>
    <w:p w:rsidR="00DA5CFC" w:rsidRPr="00C63E2F" w:rsidRDefault="00DA5CFC" w:rsidP="00E0307C">
      <w:pPr>
        <w:jc w:val="both"/>
      </w:pPr>
      <w:r w:rsidRPr="00C63E2F">
        <w:t>4.1. Результаты текущих проверок бракеражной комиссии отражаются журналах: бракеража поступающего продовольственного сырья и пищевых продуктов, бракеража готовой кулинарной продукции и др.</w:t>
      </w:r>
    </w:p>
    <w:p w:rsidR="00DA5CFC" w:rsidRPr="00C63E2F" w:rsidRDefault="00DA5CFC" w:rsidP="00E0307C">
      <w:pPr>
        <w:jc w:val="both"/>
      </w:pPr>
      <w:r w:rsidRPr="00C63E2F">
        <w:t>4.2. Информация о выявленных членами бракеражной комиссии нарушениях фиксируется в актах проверок.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center"/>
        <w:rPr>
          <w:b/>
          <w:bCs/>
        </w:rPr>
      </w:pPr>
      <w:r w:rsidRPr="00C63E2F">
        <w:rPr>
          <w:b/>
          <w:bCs/>
        </w:rPr>
        <w:t>V. Заключительные положения</w:t>
      </w:r>
    </w:p>
    <w:p w:rsidR="00DA5CFC" w:rsidRPr="0068716A" w:rsidRDefault="00DA5CFC" w:rsidP="00E0307C">
      <w:pPr>
        <w:jc w:val="both"/>
      </w:pPr>
      <w:r w:rsidRPr="00C63E2F">
        <w:t>5.1. Члены бракеражной комиссии работают на добровольной основе и безвозмездно.</w:t>
      </w:r>
    </w:p>
    <w:p w:rsidR="00DA5CFC" w:rsidRPr="00C63E2F" w:rsidRDefault="00DA5CFC" w:rsidP="00E0307C">
      <w:pPr>
        <w:jc w:val="both"/>
      </w:pPr>
      <w:r>
        <w:t>5.2</w:t>
      </w:r>
      <w:r w:rsidRPr="00C63E2F">
        <w:t>. Администрация М</w:t>
      </w:r>
      <w:r>
        <w:t>Б</w:t>
      </w:r>
      <w:r w:rsidRPr="00C63E2F">
        <w:t>ДОУ обязана содействовать деятельности бракеражной комиссии и принимать меры к устранению нарушений и замечаний, выявленных ее членами.</w:t>
      </w:r>
    </w:p>
    <w:p w:rsidR="00DA5CFC" w:rsidRPr="00C63E2F" w:rsidRDefault="00DA5CFC" w:rsidP="00E0307C">
      <w:pPr>
        <w:jc w:val="both"/>
      </w:pPr>
    </w:p>
    <w:p w:rsidR="00DA5CFC" w:rsidRPr="00C63E2F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tabs>
          <w:tab w:val="left" w:pos="5880"/>
        </w:tabs>
        <w:jc w:val="both"/>
      </w:pPr>
      <w:r>
        <w:tab/>
      </w: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  <w:bookmarkStart w:id="0" w:name="_GoBack"/>
      <w:bookmarkEnd w:id="0"/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jc w:val="both"/>
      </w:pPr>
    </w:p>
    <w:p w:rsidR="00DA5CFC" w:rsidRDefault="00DA5CFC" w:rsidP="00E0307C">
      <w:pPr>
        <w:tabs>
          <w:tab w:val="left" w:pos="5880"/>
        </w:tabs>
        <w:jc w:val="both"/>
      </w:pPr>
      <w:r>
        <w:tab/>
      </w: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 w:rsidP="00E0307C">
      <w:pPr>
        <w:tabs>
          <w:tab w:val="left" w:pos="5880"/>
        </w:tabs>
        <w:jc w:val="both"/>
      </w:pPr>
    </w:p>
    <w:p w:rsidR="00DA5CFC" w:rsidRDefault="00DA5CFC"/>
    <w:sectPr w:rsidR="00DA5CFC" w:rsidSect="00F06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9548B"/>
    <w:multiLevelType w:val="hybridMultilevel"/>
    <w:tmpl w:val="1E60D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23F430"/>
    <w:multiLevelType w:val="multilevel"/>
    <w:tmpl w:val="4ADA0A6F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2">
    <w:nsid w:val="54ED55A8"/>
    <w:multiLevelType w:val="hybridMultilevel"/>
    <w:tmpl w:val="5B7AC5FE"/>
    <w:lvl w:ilvl="0" w:tplc="5F10735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D25E5"/>
    <w:rsid w:val="001D542A"/>
    <w:rsid w:val="003F6935"/>
    <w:rsid w:val="00441495"/>
    <w:rsid w:val="00470787"/>
    <w:rsid w:val="00534273"/>
    <w:rsid w:val="005A35BB"/>
    <w:rsid w:val="0068716A"/>
    <w:rsid w:val="007D26EB"/>
    <w:rsid w:val="00AD25E5"/>
    <w:rsid w:val="00C54061"/>
    <w:rsid w:val="00C63E2F"/>
    <w:rsid w:val="00CB2E3D"/>
    <w:rsid w:val="00DA5CFC"/>
    <w:rsid w:val="00E0307C"/>
    <w:rsid w:val="00F06E96"/>
    <w:rsid w:val="00F177B1"/>
    <w:rsid w:val="00F52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07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6</Pages>
  <Words>1567</Words>
  <Characters>8933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Loner-XP</cp:lastModifiedBy>
  <cp:revision>3</cp:revision>
  <cp:lastPrinted>2016-03-20T18:22:00Z</cp:lastPrinted>
  <dcterms:created xsi:type="dcterms:W3CDTF">2015-10-20T06:15:00Z</dcterms:created>
  <dcterms:modified xsi:type="dcterms:W3CDTF">2016-03-20T18:39:00Z</dcterms:modified>
</cp:coreProperties>
</file>